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E1" w:rsidRDefault="002F4EBA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62pt;margin-top:504.2pt;width:4in;height:63pt;z-index:251625472;mso-position-horizontal-relative:page" filled="f" stroked="f">
            <v:textbox style="mso-next-textbox:#_x0000_s1030">
              <w:txbxContent>
                <w:p w:rsidR="00EE26F1" w:rsidRPr="009F74F1" w:rsidRDefault="005A2C8C" w:rsidP="009F74F1"/>
              </w:txbxContent>
            </v:textbox>
            <w10:wrap anchorx="page"/>
          </v:shape>
        </w:pict>
      </w:r>
      <w:r>
        <w:pict>
          <v:shape id="_x0000_s1029" type="#_x0000_t202" style="position:absolute;margin-left:162pt;margin-top:468.2pt;width:4in;height:17.8pt;z-index:251624448;mso-position-horizontal-relative:page" filled="f" stroked="f">
            <v:textbox style="mso-next-textbox:#_x0000_s1029">
              <w:txbxContent>
                <w:p w:rsidR="00EE26F1" w:rsidRPr="005148E1" w:rsidRDefault="00FC0B66" w:rsidP="00EE26F1">
                  <w:pPr>
                    <w:pStyle w:val="NormalParagraphStyle"/>
                    <w:jc w:val="center"/>
                    <w:rPr>
                      <w:rFonts w:ascii="Times" w:hAnsi="Times"/>
                      <w:color w:val="6A0402"/>
                      <w:sz w:val="20"/>
                    </w:rPr>
                  </w:pPr>
                  <w:r w:rsidRPr="005148E1">
                    <w:rPr>
                      <w:color w:val="6A0402"/>
                    </w:rPr>
                    <w:t xml:space="preserve">Open Mon-Wed </w:t>
                  </w:r>
                  <w:r w:rsidR="00457D55">
                    <w:rPr>
                      <w:color w:val="6A0402"/>
                    </w:rPr>
                    <w:t>10</w:t>
                  </w:r>
                  <w:r w:rsidRPr="005148E1">
                    <w:rPr>
                      <w:color w:val="6A0402"/>
                    </w:rPr>
                    <w:t xml:space="preserve">am-9pm, </w:t>
                  </w:r>
                  <w:proofErr w:type="spellStart"/>
                  <w:r w:rsidRPr="005148E1">
                    <w:rPr>
                      <w:color w:val="6A0402"/>
                    </w:rPr>
                    <w:t>Thur</w:t>
                  </w:r>
                  <w:proofErr w:type="spellEnd"/>
                  <w:r w:rsidRPr="005148E1">
                    <w:rPr>
                      <w:color w:val="6A0402"/>
                    </w:rPr>
                    <w:t>-Sun 11am-</w:t>
                  </w:r>
                  <w:r w:rsidR="009F74F1">
                    <w:rPr>
                      <w:color w:val="6A0402"/>
                    </w:rPr>
                    <w:t>10</w:t>
                  </w:r>
                  <w:r w:rsidRPr="005148E1">
                    <w:rPr>
                      <w:color w:val="6A0402"/>
                    </w:rPr>
                    <w:t>pm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margin-left:0;margin-top:8in;width:4in;height:26.8pt;z-index:251626496;mso-position-horizontal:center;mso-position-horizontal-relative:page" filled="f" stroked="f">
            <v:textbox style="mso-next-textbox:#_x0000_s1031">
              <w:txbxContent>
                <w:p w:rsidR="005148E1" w:rsidRPr="009F74F1" w:rsidRDefault="009F74F1" w:rsidP="009F74F1">
                  <w:r w:rsidRPr="009F74F1">
                    <w:rPr>
                      <w:rFonts w:ascii="Times" w:hAnsi="Times"/>
                      <w:color w:val="6A0402"/>
                    </w:rPr>
                    <w:t>www.facebook.com/SweetTemptationsForYou</w:t>
                  </w:r>
                </w:p>
              </w:txbxContent>
            </v:textbox>
            <w10:wrap anchorx="page"/>
          </v:shape>
        </w:pict>
      </w:r>
      <w:r w:rsidR="00FC0B66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574040</wp:posOffset>
            </wp:positionV>
            <wp:extent cx="5122545" cy="3657600"/>
            <wp:effectExtent l="19050" t="0" r="1905" b="0"/>
            <wp:wrapNone/>
            <wp:docPr id="3" name="Picture 3" descr="trad-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d-cov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58.05pt;margin-top:333.2pt;width:495pt;height:54pt;z-index:251623424;mso-position-horizontal-relative:page;mso-position-vertical-relative:text" filled="f" stroked="f">
            <v:textbox style="mso-next-textbox:#_x0000_s1028">
              <w:txbxContent>
                <w:p w:rsidR="005148E1" w:rsidRPr="005148E1" w:rsidRDefault="00457D55" w:rsidP="005148E1">
                  <w:pPr>
                    <w:pStyle w:val="Heading2"/>
                    <w:rPr>
                      <w:i w:val="0"/>
                    </w:rPr>
                  </w:pPr>
                  <w:r>
                    <w:t>Sweet Temptations</w:t>
                  </w:r>
                </w:p>
              </w:txbxContent>
            </v:textbox>
            <w10:wrap anchorx="page"/>
          </v:shape>
        </w:pict>
      </w:r>
      <w:r w:rsidR="00FC0B66"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6655"/>
            <wp:effectExtent l="19050" t="0" r="0" b="0"/>
            <wp:wrapNone/>
            <wp:docPr id="2" name="Picture 2" descr="trad-menu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-menu_cov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6F1" w:rsidRDefault="00FC0B66">
      <w:r>
        <w:br w:type="page"/>
      </w:r>
      <w:r w:rsidR="002F4EBA">
        <w:lastRenderedPageBreak/>
        <w:pict>
          <v:shape id="_x0000_s1034" type="#_x0000_t202" style="position:absolute;margin-left:162pt;margin-top:92.5pt;width:4in;height:26.5pt;z-index:251629568;mso-position-horizontal-relative:page" filled="f" stroked="f">
            <v:textbox style="mso-next-textbox:#_x0000_s1034">
              <w:txbxContent>
                <w:p w:rsidR="00EE26F1" w:rsidRPr="004D2A8C" w:rsidRDefault="00457D55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  <w:sz w:val="32"/>
                    </w:rPr>
                    <w:t>Breads</w:t>
                  </w:r>
                  <w:r w:rsidR="00C920A6">
                    <w:rPr>
                      <w:color w:val="6A0402"/>
                      <w:sz w:val="32"/>
                    </w:rPr>
                    <w:t xml:space="preserve"> </w:t>
                  </w:r>
                  <w:r w:rsidR="004D2A8C" w:rsidRPr="004D2A8C">
                    <w:rPr>
                      <w:color w:val="6A0402"/>
                    </w:rPr>
                    <w:t>$3.75-</w:t>
                  </w:r>
                  <w:r w:rsidR="004D2A8C">
                    <w:rPr>
                      <w:color w:val="6A0402"/>
                    </w:rPr>
                    <w:t>6</w:t>
                  </w:r>
                  <w:r w:rsidR="004D2A8C" w:rsidRPr="004D2A8C">
                    <w:rPr>
                      <w:color w:val="6A0402"/>
                    </w:rPr>
                    <w:t>.95</w:t>
                  </w:r>
                  <w:r w:rsidR="004D2A8C">
                    <w:rPr>
                      <w:color w:val="6A0402"/>
                      <w:sz w:val="24"/>
                      <w:szCs w:val="24"/>
                    </w:rPr>
                    <w:t xml:space="preserve"> </w:t>
                  </w:r>
                  <w:r w:rsidR="004D2A8C">
                    <w:rPr>
                      <w:color w:val="6A0402"/>
                    </w:rPr>
                    <w:t>per slice/$8.95-10.45 whole</w:t>
                  </w:r>
                </w:p>
                <w:p w:rsidR="00C920A6" w:rsidRPr="00C920A6" w:rsidRDefault="00553496" w:rsidP="00C920A6">
                  <w:r>
                    <w:t xml:space="preserve">                                      </w:t>
                  </w:r>
                </w:p>
              </w:txbxContent>
            </v:textbox>
            <w10:wrap anchorx="page"/>
          </v:shape>
        </w:pict>
      </w:r>
      <w:r w:rsidR="00553496">
        <w:t xml:space="preserve"> </w:t>
      </w:r>
      <w:r w:rsidR="002F4EBA">
        <w:pict>
          <v:shape id="_x0000_s1047" type="#_x0000_t202" style="position:absolute;margin-left:162pt;margin-top:364.9pt;width:4in;height:28.3pt;z-index:251642880;mso-position-horizontal-relative:page;mso-position-vertical-relative:text" filled="f" stroked="f">
            <v:textbox style="mso-next-textbox:#_x0000_s1047">
              <w:txbxContent>
                <w:p w:rsidR="00EE26F1" w:rsidRPr="00553496" w:rsidRDefault="00E24848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  <w:sz w:val="32"/>
                    </w:rPr>
                    <w:t xml:space="preserve">Quick </w:t>
                  </w:r>
                  <w:proofErr w:type="gramStart"/>
                  <w:r>
                    <w:rPr>
                      <w:color w:val="6A0402"/>
                      <w:sz w:val="32"/>
                    </w:rPr>
                    <w:t>Breads</w:t>
                  </w:r>
                  <w:r w:rsidR="00553496">
                    <w:rPr>
                      <w:color w:val="6A0402"/>
                      <w:sz w:val="32"/>
                    </w:rPr>
                    <w:t xml:space="preserve"> </w:t>
                  </w:r>
                  <w:r w:rsidR="00553496">
                    <w:rPr>
                      <w:color w:val="6A0402"/>
                    </w:rPr>
                    <w:t xml:space="preserve"> $</w:t>
                  </w:r>
                  <w:proofErr w:type="gramEnd"/>
                  <w:r w:rsidR="00553496">
                    <w:rPr>
                      <w:color w:val="6A0402"/>
                    </w:rPr>
                    <w:t>3.00 Per slice</w:t>
                  </w:r>
                </w:p>
                <w:p w:rsidR="00553496" w:rsidRPr="00553496" w:rsidRDefault="00553496" w:rsidP="0055349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                                  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6" type="#_x0000_t202" style="position:absolute;margin-left:162pt;margin-top:324.2pt;width:4in;height:36.3pt;z-index:251641856;mso-position-horizontal-relative:page;mso-position-vertical-relative:text" filled="f" stroked="f">
            <v:textbox style="mso-next-textbox:#_x0000_s1046">
              <w:txbxContent>
                <w:p w:rsidR="00E24848" w:rsidRPr="00E24848" w:rsidRDefault="00E24848" w:rsidP="00E24848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Swedish Rye</w:t>
                  </w:r>
                </w:p>
                <w:p w:rsidR="00EE26F1" w:rsidRPr="005148E1" w:rsidRDefault="00E24848" w:rsidP="00E24848">
                  <w:pPr>
                    <w:pStyle w:val="Heading3"/>
                  </w:pPr>
                  <w:r>
                    <w:t>Country Loaf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0" type="#_x0000_t202" style="position:absolute;margin-left:112.05pt;margin-top:648.2pt;width:387pt;height:18pt;z-index:251656192;mso-position-horizontal-relative:page;mso-position-vertical-relative:text" filled="f" stroked="f">
            <v:textbox style="mso-next-textbox:#_x0000_s1060">
              <w:txbxContent>
                <w:p w:rsidR="00EE26F1" w:rsidRPr="005148E1" w:rsidRDefault="005A2C8C" w:rsidP="00EE26F1">
                  <w:pPr>
                    <w:pStyle w:val="Heading3"/>
                  </w:pPr>
                </w:p>
              </w:txbxContent>
            </v:textbox>
            <w10:wrap anchorx="page"/>
          </v:shape>
        </w:pict>
      </w:r>
      <w:r w:rsidR="002F4EBA">
        <w:pict>
          <v:shape id="_x0000_s1057" type="#_x0000_t202" style="position:absolute;margin-left:162pt;margin-top:558.2pt;width:4in;height:18pt;z-index:251653120;mso-position-horizontal-relative:page;mso-position-vertical-relative:text" filled="f" stroked="f">
            <v:textbox style="mso-next-textbox:#_x0000_s1057">
              <w:txbxContent>
                <w:p w:rsidR="00EE26F1" w:rsidRPr="009316CF" w:rsidRDefault="009316CF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</w:rPr>
                    <w:t>Sticky Buns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6" type="#_x0000_t202" style="position:absolute;margin-left:162pt;margin-top:540.2pt;width:4in;height:18pt;z-index:251652096;mso-position-horizontal-relative:page;mso-position-vertical-relative:text" filled="f" stroked="f">
            <v:textbox style="mso-next-textbox:#_x0000_s1056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Cinnamon Rolls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55" type="#_x0000_t202" style="position:absolute;margin-left:162pt;margin-top:522.2pt;width:4in;height:18pt;z-index:251651072;mso-position-horizontal-relative:page;mso-position-vertical-relative:text" filled="f" stroked="f">
            <v:textbox style="mso-next-textbox:#_x0000_s1055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Pumpkin-Nut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4" type="#_x0000_t202" style="position:absolute;margin-left:162pt;margin-top:504.2pt;width:4in;height:18pt;z-index:251650048;mso-position-horizontal-relative:page;mso-position-vertical-relative:text" filled="f" stroked="f">
            <v:textbox style="mso-next-textbox:#_x0000_s1054">
              <w:txbxContent>
                <w:p w:rsidR="00EE26F1" w:rsidRPr="009316CF" w:rsidRDefault="009316CF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</w:rPr>
                    <w:t>Apple Coffee Cake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3" type="#_x0000_t202" style="position:absolute;margin-left:162pt;margin-top:486.2pt;width:4in;height:18pt;z-index:251649024;mso-position-horizontal-relative:page;mso-position-vertical-relative:text" filled="f" stroked="f">
            <v:textbox style="mso-next-textbox:#_x0000_s1053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Orange-Cranberry Nut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52" type="#_x0000_t202" style="position:absolute;margin-left:162pt;margin-top:468.2pt;width:4in;height:18pt;z-index:251648000;mso-position-horizontal-relative:page;mso-position-vertical-relative:text" filled="f" stroked="f">
            <v:textbox style="mso-next-textbox:#_x0000_s1052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Pumpkin Spice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1" type="#_x0000_t202" style="position:absolute;margin-left:162pt;margin-top:450.2pt;width:4in;height:18pt;z-index:251646976;mso-position-horizontal-relative:page;mso-position-vertical-relative:text" filled="f" stroked="f">
            <v:textbox style="mso-next-textbox:#_x0000_s1051">
              <w:txbxContent>
                <w:p w:rsidR="00EE26F1" w:rsidRPr="009316CF" w:rsidRDefault="009316CF" w:rsidP="00EE26F1">
                  <w:pPr>
                    <w:pStyle w:val="Heading3"/>
                    <w:rPr>
                      <w:color w:val="6A0402"/>
                    </w:rPr>
                  </w:pPr>
                  <w:r w:rsidRPr="009316CF">
                    <w:rPr>
                      <w:color w:val="6A0402"/>
                    </w:rPr>
                    <w:t>Banana-Chocolate Chip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0" type="#_x0000_t202" style="position:absolute;margin-left:162pt;margin-top:432.2pt;width:4in;height:18pt;z-index:251645952;mso-position-horizontal-relative:page;mso-position-vertical-relative:text" filled="f" stroked="f">
            <v:textbox style="mso-next-textbox:#_x0000_s1050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Banana Bread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49" type="#_x0000_t202" style="position:absolute;margin-left:162pt;margin-top:414.2pt;width:4in;height:18pt;z-index:251644928;mso-position-horizontal-relative:page;mso-position-vertical-relative:text" filled="f" stroked="f">
            <v:textbox style="mso-next-textbox:#_x0000_s1049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Blueberry Crumb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8" type="#_x0000_t202" style="position:absolute;margin-left:162pt;margin-top:396.2pt;width:4in;height:18pt;z-index:251643904;mso-position-horizontal-relative:page;mso-position-vertical-relative:text" filled="f" stroked="f">
            <v:textbox style="mso-next-textbox:#_x0000_s1048">
              <w:txbxContent>
                <w:p w:rsidR="00EE26F1" w:rsidRPr="009316CF" w:rsidRDefault="009316CF" w:rsidP="00EE26F1">
                  <w:pPr>
                    <w:pStyle w:val="Heading3"/>
                    <w:rPr>
                      <w:color w:val="6A0402"/>
                    </w:rPr>
                  </w:pPr>
                  <w:r w:rsidRPr="009316CF">
                    <w:rPr>
                      <w:color w:val="6A0402"/>
                    </w:rPr>
                    <w:t>Mocha-Nut Bread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59" type="#_x0000_t202" style="position:absolute;margin-left:162pt;margin-top:594.2pt;width:4in;height:18pt;z-index:251655168;mso-position-horizontal-relative:page;mso-position-vertical-relative:text" filled="f" stroked="f">
            <v:textbox style="mso-next-textbox:#_x0000_s1059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 xml:space="preserve">Buttermilk </w:t>
                  </w:r>
                  <w:proofErr w:type="spellStart"/>
                  <w:r>
                    <w:rPr>
                      <w:b w:val="0"/>
                      <w:color w:val="6A0402"/>
                    </w:rPr>
                    <w:t>Biscuts</w:t>
                  </w:r>
                  <w:proofErr w:type="spellEnd"/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58" type="#_x0000_t202" style="position:absolute;margin-left:162pt;margin-top:576.2pt;width:4in;height:18pt;z-index:251654144;mso-position-horizontal-relative:page;mso-position-vertical-relative:text" filled="f" stroked="f">
            <v:textbox style="mso-next-textbox:#_x0000_s1058">
              <w:txbxContent>
                <w:p w:rsidR="00EE26F1" w:rsidRPr="005148E1" w:rsidRDefault="009316CF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Apple Streusel Bread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4" type="#_x0000_t202" style="position:absolute;margin-left:162pt;margin-top:288.2pt;width:4in;height:18pt;z-index:251639808;mso-position-horizontal-relative:page;mso-position-vertical-relative:text" filled="f" stroked="f">
            <v:textbox style="mso-next-textbox:#_x0000_s1044">
              <w:txbxContent>
                <w:p w:rsidR="00EE26F1" w:rsidRPr="00E24848" w:rsidRDefault="00E24848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</w:rPr>
                    <w:t>Rosemary Focaccia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2" type="#_x0000_t202" style="position:absolute;margin-left:162pt;margin-top:252.2pt;width:4in;height:18pt;z-index:251637760;mso-position-horizontal-relative:page;mso-position-vertical-relative:text" filled="f" stroked="f">
            <v:textbox style="mso-next-textbox:#_x0000_s1042">
              <w:txbxContent>
                <w:p w:rsidR="00EE26F1" w:rsidRPr="005148E1" w:rsidRDefault="00E24848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Buttermilk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1" type="#_x0000_t202" style="position:absolute;margin-left:162pt;margin-top:234.2pt;width:4in;height:18pt;z-index:251636736;mso-position-horizontal-relative:page;mso-position-vertical-relative:text" filled="f" stroked="f">
            <v:textbox style="mso-next-textbox:#_x0000_s1041">
              <w:txbxContent>
                <w:p w:rsidR="00EE26F1" w:rsidRPr="00E24848" w:rsidRDefault="00E24848" w:rsidP="00EE26F1">
                  <w:pPr>
                    <w:pStyle w:val="Heading3"/>
                    <w:rPr>
                      <w:color w:val="6A0402"/>
                    </w:rPr>
                  </w:pPr>
                  <w:proofErr w:type="spellStart"/>
                  <w:r>
                    <w:rPr>
                      <w:color w:val="6A0402"/>
                    </w:rPr>
                    <w:t>Poppyseed</w:t>
                  </w:r>
                  <w:proofErr w:type="spellEnd"/>
                </w:p>
              </w:txbxContent>
            </v:textbox>
            <w10:wrap anchorx="page"/>
          </v:shape>
        </w:pict>
      </w:r>
      <w:r w:rsidR="002F4EBA">
        <w:pict>
          <v:shape id="_x0000_s1043" type="#_x0000_t202" style="position:absolute;margin-left:162pt;margin-top:270.2pt;width:4in;height:18pt;z-index:251638784;mso-position-horizontal-relative:page;mso-position-vertical-relative:text" filled="f" stroked="f">
            <v:textbox style="mso-next-textbox:#_x0000_s1043">
              <w:txbxContent>
                <w:p w:rsidR="00EE26F1" w:rsidRPr="005148E1" w:rsidRDefault="00E24848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Raisin &amp; Walnut Rustic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38" type="#_x0000_t202" style="position:absolute;margin-left:162pt;margin-top:180.2pt;width:4in;height:18pt;z-index:251633664;mso-position-horizontal-relative:page;mso-position-vertical-relative:text" filled="f" stroked="f">
            <v:textbox style="mso-next-textbox:#_x0000_s1038">
              <w:txbxContent>
                <w:p w:rsidR="00EE26F1" w:rsidRPr="003E69C4" w:rsidRDefault="00457D55" w:rsidP="00EE26F1">
                  <w:pPr>
                    <w:pStyle w:val="Heading3"/>
                    <w:rPr>
                      <w:b w:val="0"/>
                      <w:i/>
                      <w:color w:val="C00000"/>
                    </w:rPr>
                  </w:pPr>
                  <w:r w:rsidRPr="003E69C4">
                    <w:rPr>
                      <w:b w:val="0"/>
                      <w:i/>
                      <w:color w:val="6A0402"/>
                    </w:rPr>
                    <w:t>Cinnamon Swirl With/Without Raisins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40" type="#_x0000_t202" style="position:absolute;margin-left:162pt;margin-top:216.2pt;width:4in;height:18pt;z-index:251635712;mso-position-horizontal-relative:page;mso-position-vertical-relative:text" filled="f" stroked="f">
            <v:textbox style="mso-next-textbox:#_x0000_s1040">
              <w:txbxContent>
                <w:p w:rsidR="00EE26F1" w:rsidRPr="005148E1" w:rsidRDefault="00457D55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Challah With/Without Raisins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39" type="#_x0000_t202" style="position:absolute;margin-left:162pt;margin-top:198.2pt;width:4in;height:18pt;z-index:251634688;mso-position-horizontal-relative:page;mso-position-vertical-relative:text" filled="f" stroked="f">
            <v:textbox style="mso-next-textbox:#_x0000_s1039">
              <w:txbxContent>
                <w:p w:rsidR="00EE26F1" w:rsidRPr="005148E1" w:rsidRDefault="00457D55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Marble Rye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37" type="#_x0000_t202" style="position:absolute;margin-left:162pt;margin-top:162.2pt;width:4in;height:18pt;z-index:251632640;mso-position-horizontal-relative:page;mso-position-vertical-relative:text" filled="f" stroked="f">
            <v:textbox style="mso-next-textbox:#_x0000_s1037">
              <w:txbxContent>
                <w:p w:rsidR="00EE26F1" w:rsidRPr="003E69C4" w:rsidRDefault="00457D55" w:rsidP="00457D55">
                  <w:pPr>
                    <w:pStyle w:val="Heading3"/>
                    <w:rPr>
                      <w:b w:val="0"/>
                      <w:i/>
                      <w:color w:val="C00000"/>
                    </w:rPr>
                  </w:pPr>
                  <w:r w:rsidRPr="003E69C4">
                    <w:rPr>
                      <w:b w:val="0"/>
                      <w:i/>
                      <w:color w:val="C00000"/>
                    </w:rPr>
                    <w:t>Sourdough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36" type="#_x0000_t202" style="position:absolute;margin-left:162pt;margin-top:144.2pt;width:4in;height:18pt;z-index:251631616;mso-position-horizontal-relative:page;mso-position-vertical-relative:text" filled="f" stroked="f">
            <v:textbox style="mso-next-textbox:#_x0000_s1036">
              <w:txbxContent>
                <w:p w:rsidR="00457D55" w:rsidRPr="00E05CAA" w:rsidRDefault="00457D55" w:rsidP="00457D55">
                  <w:pPr>
                    <w:rPr>
                      <w:i/>
                      <w:color w:val="6A0402"/>
                      <w:sz w:val="16"/>
                    </w:rPr>
                  </w:pPr>
                  <w:r>
                    <w:rPr>
                      <w:rFonts w:ascii="Times" w:hAnsi="Times"/>
                      <w:i/>
                      <w:color w:val="6A0402"/>
                      <w:sz w:val="16"/>
                    </w:rPr>
                    <w:t xml:space="preserve">                                                          Honey Wheat</w:t>
                  </w:r>
                </w:p>
                <w:p w:rsidR="00EE26F1" w:rsidRPr="00457D55" w:rsidRDefault="005A2C8C" w:rsidP="00457D55"/>
              </w:txbxContent>
            </v:textbox>
            <w10:wrap anchorx="page"/>
          </v:shape>
        </w:pict>
      </w:r>
      <w:r w:rsidR="002F4EBA">
        <w:pict>
          <v:shape id="_x0000_s1035" type="#_x0000_t202" style="position:absolute;margin-left:162pt;margin-top:126.2pt;width:4in;height:18pt;z-index:251630592;mso-position-horizontal-relative:page;mso-position-vertical-relative:text" filled="f" stroked="f">
            <v:textbox style="mso-next-textbox:#_x0000_s1035">
              <w:txbxContent>
                <w:p w:rsidR="00457D55" w:rsidRPr="00060E0D" w:rsidRDefault="00457D55" w:rsidP="00457D55">
                  <w:pPr>
                    <w:rPr>
                      <w:color w:val="321B0C"/>
                      <w:sz w:val="20"/>
                    </w:rPr>
                  </w:pPr>
                  <w:r>
                    <w:rPr>
                      <w:color w:val="321B0C"/>
                      <w:sz w:val="20"/>
                    </w:rPr>
                    <w:t xml:space="preserve">                                             French </w:t>
                  </w:r>
                  <w:proofErr w:type="gramStart"/>
                  <w:r>
                    <w:rPr>
                      <w:color w:val="321B0C"/>
                      <w:sz w:val="20"/>
                    </w:rPr>
                    <w:t>Bread</w:t>
                  </w:r>
                  <w:proofErr w:type="gramEnd"/>
                </w:p>
                <w:p w:rsidR="00EE26F1" w:rsidRPr="00457D55" w:rsidRDefault="005A2C8C" w:rsidP="00457D55"/>
              </w:txbxContent>
            </v:textbox>
            <w10:wrap anchorx="page"/>
          </v:shape>
        </w:pict>
      </w:r>
      <w:r w:rsidR="002F4EBA">
        <w:pict>
          <v:shape id="_x0000_s1045" type="#_x0000_t202" style="position:absolute;margin-left:162pt;margin-top:306.2pt;width:4in;height:18pt;z-index:251640832;mso-position-horizontal-relative:page;mso-position-vertical-relative:text" filled="f" stroked="f">
            <v:textbox style="mso-next-textbox:#_x0000_s1045">
              <w:txbxContent>
                <w:p w:rsidR="00EE26F1" w:rsidRPr="005148E1" w:rsidRDefault="00E24848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proofErr w:type="spellStart"/>
                  <w:r>
                    <w:rPr>
                      <w:b w:val="0"/>
                      <w:i/>
                      <w:color w:val="6A0402"/>
                    </w:rPr>
                    <w:t>Parmesaean</w:t>
                  </w:r>
                  <w:proofErr w:type="spellEnd"/>
                  <w:r>
                    <w:rPr>
                      <w:b w:val="0"/>
                      <w:i/>
                      <w:color w:val="6A0402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i/>
                      <w:color w:val="6A0402"/>
                    </w:rPr>
                    <w:t>Focaccia</w:t>
                  </w:r>
                  <w:proofErr w:type="spellEnd"/>
                </w:p>
              </w:txbxContent>
            </v:textbox>
            <w10:wrap anchorx="page"/>
          </v:shape>
        </w:pict>
      </w:r>
      <w:r w:rsidR="002F4EBA">
        <w:pict>
          <v:shape id="_x0000_s1033" type="#_x0000_t202" style="position:absolute;margin-left:58.05pt;margin-top:-8.8pt;width:495pt;height:54pt;z-index:251628544;mso-position-horizontal-relative:page;mso-position-vertical-relative:text" filled="f" stroked="f">
            <v:textbox style="mso-next-textbox:#_x0000_s1033">
              <w:txbxContent>
                <w:p w:rsidR="00EE26F1" w:rsidRPr="005148E1" w:rsidRDefault="00457D55" w:rsidP="005148E1">
                  <w:pPr>
                    <w:pStyle w:val="Heading2"/>
                    <w:rPr>
                      <w:i w:val="0"/>
                      <w:sz w:val="68"/>
                    </w:rPr>
                  </w:pPr>
                  <w:r>
                    <w:rPr>
                      <w:sz w:val="68"/>
                    </w:rPr>
                    <w:t>Sweet Temptations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6655"/>
            <wp:effectExtent l="19050" t="0" r="0" b="0"/>
            <wp:wrapNone/>
            <wp:docPr id="8" name="Picture 8" descr="trad-menu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d-menu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 w:rsidR="002F4EBA">
        <w:lastRenderedPageBreak/>
        <w:pict>
          <v:shape id="_x0000_s1107" type="#_x0000_t202" style="position:absolute;margin-left:112.05pt;margin-top:648.2pt;width:387pt;height:18pt;z-index:251691008;mso-position-horizontal-relative:page" filled="f" stroked="f">
            <v:textbox style="mso-next-textbox:#_x0000_s1107">
              <w:txbxContent>
                <w:p w:rsidR="00EE26F1" w:rsidRPr="005148E1" w:rsidRDefault="005A2C8C" w:rsidP="00EE26F1">
                  <w:pPr>
                    <w:pStyle w:val="Heading3"/>
                  </w:pPr>
                </w:p>
              </w:txbxContent>
            </v:textbox>
            <w10:wrap anchorx="page"/>
          </v:shape>
        </w:pict>
      </w:r>
      <w:r w:rsidR="002F4EBA">
        <w:pict>
          <v:shape id="_x0000_s1105" type="#_x0000_t202" style="position:absolute;margin-left:162pt;margin-top:369.2pt;width:4in;height:18pt;z-index:251688960;mso-position-horizontal-relative:page" filled="f" stroked="f">
            <v:textbox style="mso-next-textbox:#_x0000_s1105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Blueberry with Streusel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104" type="#_x0000_t202" style="position:absolute;margin-left:162pt;margin-top:351.2pt;width:4in;height:18pt;z-index:251687936;mso-position-horizontal-relative:page" filled="f" stroked="f">
            <v:textbox style="mso-next-textbox:#_x0000_s1104">
              <w:txbxContent>
                <w:p w:rsidR="00EE26F1" w:rsidRPr="00C920A6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Cranberry-Walnut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103" type="#_x0000_t202" style="position:absolute;margin-left:162pt;margin-top:333.2pt;width:4in;height:18pt;z-index:251686912;mso-position-horizontal-relative:page" filled="f" stroked="f">
            <v:textbox style="mso-next-textbox:#_x0000_s1103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Mango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102" type="#_x0000_t202" style="position:absolute;margin-left:162pt;margin-top:315.2pt;width:4in;height:18pt;z-index:251685888;mso-position-horizontal-relative:page" filled="f" stroked="f">
            <v:textbox style="mso-next-textbox:#_x0000_s1102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Raspberry-Almond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101" type="#_x0000_t202" style="position:absolute;margin-left:162pt;margin-top:297.2pt;width:4in;height:18pt;z-index:251684864;mso-position-horizontal-relative:page" filled="f" stroked="f">
            <v:textbox style="mso-next-textbox:#_x0000_s1101">
              <w:txbxContent>
                <w:p w:rsidR="00EE26F1" w:rsidRPr="00C920A6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Bran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100" type="#_x0000_t202" style="position:absolute;margin-left:162pt;margin-top:279.2pt;width:4in;height:18pt;z-index:251683840;mso-position-horizontal-relative:page" filled="f" stroked="f">
            <v:textbox style="mso-next-textbox:#_x0000_s1100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Multigrain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99" type="#_x0000_t202" style="position:absolute;margin-left:162pt;margin-top:261.2pt;width:4in;height:18pt;z-index:251682816;mso-position-horizontal-relative:page" filled="f" stroked="f">
            <v:textbox style="mso-next-textbox:#_x0000_s1099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Apple-Cinnamon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98" type="#_x0000_t202" style="position:absolute;margin-left:162pt;margin-top:243.2pt;width:4in;height:18pt;z-index:251681792;mso-position-horizontal-relative:page" filled="f" stroked="f">
            <v:textbox style="mso-next-textbox:#_x0000_s1098">
              <w:txbxContent>
                <w:p w:rsidR="00EE26F1" w:rsidRPr="00C920A6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Strawberry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106" type="#_x0000_t202" style="position:absolute;margin-left:162pt;margin-top:387.2pt;width:4in;height:18pt;z-index:251689984;mso-position-horizontal-relative:page" filled="f" stroked="f">
            <v:textbox style="mso-next-textbox:#_x0000_s1106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Honeysuckle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96" type="#_x0000_t202" style="position:absolute;margin-left:162pt;margin-top:576.2pt;width:4in;height:18pt;z-index:251679744;mso-position-horizontal-relative:page" filled="f" stroked="f">
            <v:textbox style="mso-next-textbox:#_x0000_s1096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Tiramisu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95" type="#_x0000_t202" style="position:absolute;margin-left:162pt;margin-top:558.2pt;width:4in;height:18pt;z-index:251678720;mso-position-horizontal-relative:page" filled="f" stroked="f">
            <v:textbox style="mso-next-textbox:#_x0000_s1095">
              <w:txbxContent>
                <w:p w:rsidR="00EE26F1" w:rsidRPr="009545F3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Lemon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94" type="#_x0000_t202" style="position:absolute;margin-left:162pt;margin-top:540.2pt;width:4in;height:18pt;z-index:251677696;mso-position-horizontal-relative:page" filled="f" stroked="f">
            <v:textbox style="mso-next-textbox:#_x0000_s1094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proofErr w:type="spellStart"/>
                  <w:r>
                    <w:rPr>
                      <w:b w:val="0"/>
                      <w:color w:val="6A0402"/>
                    </w:rPr>
                    <w:t>S’mores</w:t>
                  </w:r>
                  <w:proofErr w:type="spellEnd"/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93" type="#_x0000_t202" style="position:absolute;margin-left:162pt;margin-top:522.2pt;width:4in;height:18pt;z-index:251676672;mso-position-horizontal-relative:page" filled="f" stroked="f">
            <v:textbox style="mso-next-textbox:#_x0000_s1093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Banana-Fudge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92" type="#_x0000_t202" style="position:absolute;margin-left:162pt;margin-top:504.2pt;width:4in;height:18pt;z-index:251675648;mso-position-horizontal-relative:page" filled="f" stroked="f">
            <v:textbox style="mso-next-textbox:#_x0000_s1092">
              <w:txbxContent>
                <w:p w:rsidR="00EE26F1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proofErr w:type="spellStart"/>
                  <w:r>
                    <w:rPr>
                      <w:b w:val="0"/>
                      <w:i/>
                      <w:color w:val="6A0402"/>
                    </w:rPr>
                    <w:t>Chai</w:t>
                  </w:r>
                  <w:proofErr w:type="spellEnd"/>
                  <w:r>
                    <w:rPr>
                      <w:b w:val="0"/>
                      <w:i/>
                      <w:color w:val="6A0402"/>
                    </w:rPr>
                    <w:t xml:space="preserve"> Latte</w:t>
                  </w:r>
                </w:p>
                <w:p w:rsidR="009545F3" w:rsidRPr="009545F3" w:rsidRDefault="009545F3" w:rsidP="009545F3"/>
              </w:txbxContent>
            </v:textbox>
            <w10:wrap anchorx="page"/>
          </v:shape>
        </w:pict>
      </w:r>
      <w:r w:rsidR="002F4EBA">
        <w:pict>
          <v:shape id="_x0000_s1091" type="#_x0000_t202" style="position:absolute;margin-left:162pt;margin-top:486.2pt;width:4in;height:18pt;z-index:251674624;mso-position-horizontal-relative:page" filled="f" stroked="f">
            <v:textbox style="mso-next-textbox:#_x0000_s1091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Chocolate chip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90" type="#_x0000_t202" style="position:absolute;margin-left:162pt;margin-top:468.2pt;width:4in;height:18pt;z-index:251673600;mso-position-horizontal-relative:page" filled="f" stroked="f">
            <v:textbox style="mso-next-textbox:#_x0000_s1090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Red Velvet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89" type="#_x0000_t202" style="position:absolute;margin-left:162pt;margin-top:450.2pt;width:4in;height:18pt;z-index:251672576;mso-position-horizontal-relative:page" filled="f" stroked="f">
            <v:textbox style="mso-next-textbox:#_x0000_s1089">
              <w:txbxContent>
                <w:p w:rsidR="00EE26F1" w:rsidRPr="009545F3" w:rsidRDefault="009545F3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Dark Chocolate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88" type="#_x0000_t202" style="position:absolute;margin-left:162pt;margin-top:423.2pt;width:4in;height:26.8pt;z-index:251671552;mso-position-horizontal-relative:page" filled="f" stroked="f">
            <v:textbox style="mso-next-textbox:#_x0000_s1088">
              <w:txbxContent>
                <w:p w:rsidR="00EE26F1" w:rsidRPr="00553496" w:rsidRDefault="00553496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  <w:sz w:val="32"/>
                    </w:rPr>
                    <w:t xml:space="preserve">Cupcakes </w:t>
                  </w:r>
                  <w:r>
                    <w:rPr>
                      <w:color w:val="6A0402"/>
                    </w:rPr>
                    <w:t>$3.00/$36.00 per dozen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97" type="#_x0000_t202" style="position:absolute;margin-left:162pt;margin-top:594.2pt;width:4in;height:18pt;z-index:251680768;mso-position-horizontal-relative:page" filled="f" stroked="f">
            <v:textbox style="mso-next-textbox:#_x0000_s1097">
              <w:txbxContent>
                <w:p w:rsidR="00EE26F1" w:rsidRPr="005148E1" w:rsidRDefault="009545F3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Key Lime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74" type="#_x0000_t202" style="position:absolute;margin-left:162pt;margin-top:225.2pt;width:4in;height:18pt;z-index:251670528;mso-position-horizontal-relative:page" filled="f" stroked="f">
            <v:textbox style="mso-next-textbox:#_x0000_s1074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Lemon Blueberry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73" type="#_x0000_t202" style="position:absolute;margin-left:162pt;margin-top:207.2pt;width:4in;height:18pt;z-index:251669504;mso-position-horizontal-relative:page" filled="f" stroked="f">
            <v:textbox style="mso-next-textbox:#_x0000_s1073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proofErr w:type="spellStart"/>
                  <w:r>
                    <w:rPr>
                      <w:b w:val="0"/>
                      <w:i/>
                      <w:color w:val="6A0402"/>
                    </w:rPr>
                    <w:t>Poppyseed</w:t>
                  </w:r>
                  <w:proofErr w:type="spellEnd"/>
                </w:p>
              </w:txbxContent>
            </v:textbox>
            <w10:wrap anchorx="page"/>
          </v:shape>
        </w:pict>
      </w:r>
      <w:r w:rsidR="002F4EBA">
        <w:pict>
          <v:shape id="_x0000_s1072" type="#_x0000_t202" style="position:absolute;margin-left:162pt;margin-top:189.2pt;width:4in;height:18pt;z-index:251668480;mso-position-horizontal-relative:page" filled="f" stroked="f">
            <v:textbox style="mso-next-textbox:#_x0000_s1072">
              <w:txbxContent>
                <w:p w:rsidR="00EE26F1" w:rsidRPr="00C920A6" w:rsidRDefault="00C920A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Mint-Chip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71" type="#_x0000_t202" style="position:absolute;margin-left:162pt;margin-top:171.2pt;width:4in;height:18pt;z-index:251667456;mso-position-horizontal-relative:page" filled="f" stroked="f">
            <v:textbox style="mso-next-textbox:#_x0000_s1071">
              <w:txbxContent>
                <w:p w:rsidR="00EE26F1" w:rsidRPr="005148E1" w:rsidRDefault="00C920A6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Orange Cranberry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70" type="#_x0000_t202" style="position:absolute;margin-left:162pt;margin-top:153.2pt;width:4in;height:18pt;z-index:251666432;mso-position-horizontal-relative:page" filled="f" stroked="f">
            <v:textbox style="mso-next-textbox:#_x0000_s1070">
              <w:txbxContent>
                <w:p w:rsidR="00EE26F1" w:rsidRPr="005148E1" w:rsidRDefault="00507EBC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Banana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9" type="#_x0000_t202" style="position:absolute;margin-left:162pt;margin-top:135.2pt;width:4in;height:18pt;z-index:251665408;mso-position-horizontal-relative:page" filled="f" stroked="f">
            <v:textbox style="mso-next-textbox:#_x0000_s1069">
              <w:txbxContent>
                <w:p w:rsidR="00EE26F1" w:rsidRPr="00507EBC" w:rsidRDefault="00507EBC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Mixed Berry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8" type="#_x0000_t202" style="position:absolute;margin-left:162pt;margin-top:117.2pt;width:4in;height:18pt;z-index:251664384;mso-position-horizontal-relative:page" filled="f" stroked="f">
            <v:textbox style="mso-next-textbox:#_x0000_s1068">
              <w:txbxContent>
                <w:p w:rsidR="00EE26F1" w:rsidRPr="005148E1" w:rsidRDefault="00507EBC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Blackberry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67" type="#_x0000_t202" style="position:absolute;margin-left:162pt;margin-top:99.2pt;width:4in;height:18pt;z-index:251663360;mso-position-horizontal-relative:page" filled="f" stroked="f">
            <v:textbox style="mso-next-textbox:#_x0000_s1067">
              <w:txbxContent>
                <w:p w:rsidR="00EE26F1" w:rsidRPr="005148E1" w:rsidRDefault="003E69C4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Chocolate Chip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6" type="#_x0000_t202" style="position:absolute;margin-left:162pt;margin-top:81.2pt;width:4in;height:18pt;z-index:251662336;mso-position-horizontal-relative:page" filled="f" stroked="f">
            <v:textbox style="mso-next-textbox:#_x0000_s1066">
              <w:txbxContent>
                <w:p w:rsidR="00EE26F1" w:rsidRPr="003E69C4" w:rsidRDefault="003E69C4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Lemon-</w:t>
                  </w:r>
                  <w:proofErr w:type="spellStart"/>
                  <w:r>
                    <w:rPr>
                      <w:b w:val="0"/>
                      <w:i/>
                      <w:color w:val="6A0402"/>
                    </w:rPr>
                    <w:t>Poppyseed</w:t>
                  </w:r>
                  <w:proofErr w:type="spellEnd"/>
                </w:p>
              </w:txbxContent>
            </v:textbox>
            <w10:wrap anchorx="page"/>
          </v:shape>
        </w:pict>
      </w:r>
      <w:r w:rsidR="002F4EBA">
        <w:pict>
          <v:shape id="_x0000_s1065" type="#_x0000_t202" style="position:absolute;margin-left:162pt;margin-top:63.2pt;width:4in;height:18pt;z-index:251661312;mso-position-horizontal-relative:page" filled="f" stroked="f">
            <v:textbox style="mso-next-textbox:#_x0000_s1065">
              <w:txbxContent>
                <w:p w:rsidR="00EE26F1" w:rsidRPr="005148E1" w:rsidRDefault="003E69C4" w:rsidP="00EE26F1">
                  <w:pPr>
                    <w:pStyle w:val="Heading3"/>
                    <w:rPr>
                      <w:b w:val="0"/>
                      <w:color w:val="6A0402"/>
                    </w:rPr>
                  </w:pPr>
                  <w:r>
                    <w:rPr>
                      <w:b w:val="0"/>
                      <w:color w:val="6A0402"/>
                    </w:rPr>
                    <w:t>Mocha-Chip</w:t>
                  </w:r>
                </w:p>
                <w:p w:rsidR="00EE26F1" w:rsidRPr="005148E1" w:rsidRDefault="005A2C8C" w:rsidP="00EE26F1"/>
              </w:txbxContent>
            </v:textbox>
            <w10:wrap anchorx="page"/>
          </v:shape>
        </w:pict>
      </w:r>
      <w:r w:rsidR="002F4EBA">
        <w:pict>
          <v:shape id="_x0000_s1064" type="#_x0000_t202" style="position:absolute;margin-left:162pt;margin-top:45.2pt;width:4in;height:18pt;z-index:251660288;mso-position-horizontal-relative:page" filled="f" stroked="f">
            <v:textbox style="mso-next-textbox:#_x0000_s1064">
              <w:txbxContent>
                <w:p w:rsidR="00EE26F1" w:rsidRPr="005148E1" w:rsidRDefault="00FC0B66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>
                    <w:rPr>
                      <w:b w:val="0"/>
                      <w:i/>
                      <w:color w:val="6A0402"/>
                    </w:rPr>
                    <w:t>Strawberry-Banana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3" type="#_x0000_t202" style="position:absolute;margin-left:162pt;margin-top:27.2pt;width:4in;height:18pt;z-index:251659264;mso-position-horizontal-relative:page" filled="f" stroked="f">
            <v:textbox style="mso-next-textbox:#_x0000_s1063">
              <w:txbxContent>
                <w:p w:rsidR="00EE26F1" w:rsidRPr="003E69C4" w:rsidRDefault="009316CF" w:rsidP="00EE26F1">
                  <w:pPr>
                    <w:pStyle w:val="Heading3"/>
                    <w:rPr>
                      <w:b w:val="0"/>
                      <w:i/>
                      <w:color w:val="6A0402"/>
                    </w:rPr>
                  </w:pPr>
                  <w:r w:rsidRPr="003E69C4">
                    <w:rPr>
                      <w:b w:val="0"/>
                      <w:i/>
                      <w:color w:val="6A0402"/>
                    </w:rPr>
                    <w:t>Blueberry</w:t>
                  </w:r>
                </w:p>
              </w:txbxContent>
            </v:textbox>
            <w10:wrap anchorx="page"/>
          </v:shape>
        </w:pict>
      </w:r>
      <w:r w:rsidR="002F4EBA">
        <w:pict>
          <v:shape id="_x0000_s1062" type="#_x0000_t202" style="position:absolute;margin-left:162pt;margin-top:.2pt;width:4in;height:26.8pt;z-index:251658240;mso-position-horizontal-relative:page" filled="f" stroked="f">
            <v:textbox style="mso-next-textbox:#_x0000_s1062">
              <w:txbxContent>
                <w:p w:rsidR="00EE26F1" w:rsidRPr="00553496" w:rsidRDefault="009316CF" w:rsidP="00EE26F1">
                  <w:pPr>
                    <w:pStyle w:val="Heading3"/>
                    <w:rPr>
                      <w:color w:val="6A0402"/>
                    </w:rPr>
                  </w:pPr>
                  <w:r>
                    <w:rPr>
                      <w:color w:val="6A0402"/>
                      <w:sz w:val="32"/>
                    </w:rPr>
                    <w:t>Muffins</w:t>
                  </w:r>
                  <w:r w:rsidR="00553496">
                    <w:rPr>
                      <w:color w:val="6A0402"/>
                      <w:sz w:val="32"/>
                    </w:rPr>
                    <w:t xml:space="preserve"> </w:t>
                  </w:r>
                  <w:r w:rsidR="00553496">
                    <w:rPr>
                      <w:color w:val="6A0402"/>
                    </w:rPr>
                    <w:t>$2.75/ $33.00 per dozen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6655"/>
            <wp:effectExtent l="19050" t="0" r="0" b="0"/>
            <wp:wrapNone/>
            <wp:docPr id="37" name="Picture 37" descr="trad-menu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ad-menu_ba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553496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-38100</wp:posOffset>
            </wp:positionV>
            <wp:extent cx="7772400" cy="10064750"/>
            <wp:effectExtent l="19050" t="0" r="0" b="0"/>
            <wp:wrapNone/>
            <wp:docPr id="84" name="Picture 84" descr="trad-menu_back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trad-menu_back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EBA">
        <w:pict>
          <v:shape id="_x0000_s1110" type="#_x0000_t202" style="position:absolute;margin-left:184.05pt;margin-top:243.2pt;width:243pt;height:162pt;z-index:251694080;mso-position-horizontal-relative:text;mso-position-vertical-relative:text" filled="f" stroked="f">
            <v:textbox style="mso-next-textbox:#_x0000_s1110">
              <w:txbxContent>
                <w:p w:rsidR="00EE26F1" w:rsidRPr="00457D55" w:rsidRDefault="00FC0B66" w:rsidP="00457D55">
                  <w:r w:rsidRPr="00457D55">
                    <w:t xml:space="preserve"> </w:t>
                  </w:r>
                </w:p>
              </w:txbxContent>
            </v:textbox>
          </v:shape>
        </w:pict>
      </w:r>
    </w:p>
    <w:sectPr w:rsidR="00EE26F1" w:rsidSect="00A965D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attachedTemplate r:id="rId1"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57D55"/>
    <w:rsid w:val="00166827"/>
    <w:rsid w:val="002A771F"/>
    <w:rsid w:val="002F4EBA"/>
    <w:rsid w:val="003E69C4"/>
    <w:rsid w:val="00457D55"/>
    <w:rsid w:val="004D2A8C"/>
    <w:rsid w:val="00507EBC"/>
    <w:rsid w:val="00553496"/>
    <w:rsid w:val="005A2C8C"/>
    <w:rsid w:val="00786D6B"/>
    <w:rsid w:val="009316CF"/>
    <w:rsid w:val="009545F3"/>
    <w:rsid w:val="009F74F1"/>
    <w:rsid w:val="00A965D9"/>
    <w:rsid w:val="00C920A6"/>
    <w:rsid w:val="00E24848"/>
    <w:rsid w:val="00EF42CA"/>
    <w:rsid w:val="00FC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8E1"/>
    <w:rPr>
      <w:sz w:val="24"/>
    </w:rPr>
  </w:style>
  <w:style w:type="paragraph" w:styleId="Heading1">
    <w:name w:val="heading 1"/>
    <w:basedOn w:val="Normal"/>
    <w:next w:val="Normal"/>
    <w:qFormat/>
    <w:rsid w:val="005148E1"/>
    <w:pPr>
      <w:keepNext/>
      <w:jc w:val="center"/>
      <w:outlineLvl w:val="0"/>
    </w:pPr>
    <w:rPr>
      <w:sz w:val="72"/>
    </w:rPr>
  </w:style>
  <w:style w:type="paragraph" w:styleId="Heading2">
    <w:name w:val="heading 2"/>
    <w:basedOn w:val="Normal"/>
    <w:next w:val="Normal"/>
    <w:qFormat/>
    <w:rsid w:val="005148E1"/>
    <w:pPr>
      <w:keepNext/>
      <w:jc w:val="center"/>
      <w:outlineLvl w:val="1"/>
    </w:pPr>
    <w:rPr>
      <w:i/>
      <w:color w:val="6A0402"/>
      <w:sz w:val="80"/>
    </w:rPr>
  </w:style>
  <w:style w:type="paragraph" w:styleId="Heading3">
    <w:name w:val="heading 3"/>
    <w:basedOn w:val="Normal"/>
    <w:next w:val="Normal"/>
    <w:qFormat/>
    <w:rsid w:val="005148E1"/>
    <w:pPr>
      <w:keepNext/>
      <w:jc w:val="center"/>
      <w:outlineLvl w:val="2"/>
    </w:pPr>
    <w:rPr>
      <w:rFonts w:ascii="Times" w:hAnsi="Times"/>
      <w:b/>
      <w:color w:val="321B0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5148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Cs w:val="24"/>
    </w:rPr>
  </w:style>
  <w:style w:type="paragraph" w:styleId="BodyText">
    <w:name w:val="Body Text"/>
    <w:basedOn w:val="Normal"/>
    <w:rsid w:val="005148E1"/>
    <w:rPr>
      <w:sz w:val="20"/>
    </w:rPr>
  </w:style>
  <w:style w:type="paragraph" w:styleId="NoSpacing">
    <w:name w:val="No Spacing"/>
    <w:uiPriority w:val="1"/>
    <w:qFormat/>
    <w:rsid w:val="00457D55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rda\AppData\Local\Temp\Temp1_Rest_Trad_doc_suite.zip\Rest_Trad_doc_suite\restaurant_trad_men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restaurant_trad_menu</Template>
  <TotalTime>114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Base/>
  <HLinks>
    <vt:vector size="36" baseType="variant">
      <vt:variant>
        <vt:i4>5177408</vt:i4>
      </vt:variant>
      <vt:variant>
        <vt:i4>-1</vt:i4>
      </vt:variant>
      <vt:variant>
        <vt:i4>1026</vt:i4>
      </vt:variant>
      <vt:variant>
        <vt:i4>1</vt:i4>
      </vt:variant>
      <vt:variant>
        <vt:lpwstr>trad-menu_cover</vt:lpwstr>
      </vt:variant>
      <vt:variant>
        <vt:lpwstr/>
      </vt:variant>
      <vt:variant>
        <vt:i4>3276913</vt:i4>
      </vt:variant>
      <vt:variant>
        <vt:i4>-1</vt:i4>
      </vt:variant>
      <vt:variant>
        <vt:i4>1027</vt:i4>
      </vt:variant>
      <vt:variant>
        <vt:i4>1</vt:i4>
      </vt:variant>
      <vt:variant>
        <vt:lpwstr>trad-cover</vt:lpwstr>
      </vt:variant>
      <vt:variant>
        <vt:lpwstr/>
      </vt:variant>
      <vt:variant>
        <vt:i4>5570646</vt:i4>
      </vt:variant>
      <vt:variant>
        <vt:i4>-1</vt:i4>
      </vt:variant>
      <vt:variant>
        <vt:i4>1032</vt:i4>
      </vt:variant>
      <vt:variant>
        <vt:i4>1</vt:i4>
      </vt:variant>
      <vt:variant>
        <vt:lpwstr>trad-menu_front</vt:lpwstr>
      </vt:variant>
      <vt:variant>
        <vt:lpwstr/>
      </vt:variant>
      <vt:variant>
        <vt:i4>2687040</vt:i4>
      </vt:variant>
      <vt:variant>
        <vt:i4>-1</vt:i4>
      </vt:variant>
      <vt:variant>
        <vt:i4>1061</vt:i4>
      </vt:variant>
      <vt:variant>
        <vt:i4>1</vt:i4>
      </vt:variant>
      <vt:variant>
        <vt:lpwstr>trad-menu_back</vt:lpwstr>
      </vt:variant>
      <vt:variant>
        <vt:lpwstr/>
      </vt:variant>
      <vt:variant>
        <vt:i4>5111882</vt:i4>
      </vt:variant>
      <vt:variant>
        <vt:i4>-1</vt:i4>
      </vt:variant>
      <vt:variant>
        <vt:i4>1108</vt:i4>
      </vt:variant>
      <vt:variant>
        <vt:i4>1</vt:i4>
      </vt:variant>
      <vt:variant>
        <vt:lpwstr>trad-menu_backcover</vt:lpwstr>
      </vt:variant>
      <vt:variant>
        <vt:lpwstr/>
      </vt:variant>
      <vt:variant>
        <vt:i4>3538960</vt:i4>
      </vt:variant>
      <vt:variant>
        <vt:i4>-1</vt:i4>
      </vt:variant>
      <vt:variant>
        <vt:i4>1109</vt:i4>
      </vt:variant>
      <vt:variant>
        <vt:i4>1</vt:i4>
      </vt:variant>
      <vt:variant>
        <vt:lpwstr>trad-chef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Narda</dc:creator>
  <cp:lastModifiedBy>Narda</cp:lastModifiedBy>
  <cp:revision>5</cp:revision>
  <dcterms:created xsi:type="dcterms:W3CDTF">2012-05-17T23:05:00Z</dcterms:created>
  <dcterms:modified xsi:type="dcterms:W3CDTF">2012-05-19T01:24:00Z</dcterms:modified>
</cp:coreProperties>
</file>